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309FD" w:rsidRPr="006309FD" w14:paraId="2B22E0E3" w14:textId="77777777" w:rsidTr="005D5920">
        <w:trPr>
          <w:trHeight w:hRule="exact" w:val="1134"/>
        </w:trPr>
        <w:tc>
          <w:tcPr>
            <w:tcW w:w="8522" w:type="dxa"/>
          </w:tcPr>
          <w:p w14:paraId="640B9368" w14:textId="77777777"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Team name:</w:t>
            </w:r>
          </w:p>
        </w:tc>
      </w:tr>
      <w:tr w:rsidR="006309FD" w:rsidRPr="006309FD" w14:paraId="2BF21DBC" w14:textId="77777777" w:rsidTr="005D5920">
        <w:trPr>
          <w:trHeight w:hRule="exact" w:val="1134"/>
        </w:trPr>
        <w:tc>
          <w:tcPr>
            <w:tcW w:w="8522" w:type="dxa"/>
          </w:tcPr>
          <w:p w14:paraId="741A31B7" w14:textId="77777777"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Singlet main colour:</w:t>
            </w:r>
          </w:p>
        </w:tc>
      </w:tr>
      <w:tr w:rsidR="006309FD" w:rsidRPr="006309FD" w14:paraId="7392C10E" w14:textId="77777777" w:rsidTr="005D5920">
        <w:trPr>
          <w:trHeight w:hRule="exact" w:val="1134"/>
        </w:trPr>
        <w:tc>
          <w:tcPr>
            <w:tcW w:w="8522" w:type="dxa"/>
          </w:tcPr>
          <w:p w14:paraId="026B907D" w14:textId="77777777"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Singlet second colour:</w:t>
            </w:r>
          </w:p>
        </w:tc>
      </w:tr>
      <w:tr w:rsidR="006309FD" w:rsidRPr="006309FD" w14:paraId="435119F0" w14:textId="77777777" w:rsidTr="005D5920">
        <w:trPr>
          <w:trHeight w:hRule="exact" w:val="1134"/>
        </w:trPr>
        <w:tc>
          <w:tcPr>
            <w:tcW w:w="8522" w:type="dxa"/>
          </w:tcPr>
          <w:p w14:paraId="60053863" w14:textId="77777777"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Will there be any logos on the uniform</w:t>
            </w:r>
            <w:r w:rsidR="005D5920"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, if so please list</w:t>
            </w: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:</w:t>
            </w:r>
          </w:p>
        </w:tc>
      </w:tr>
      <w:tr w:rsidR="006309FD" w:rsidRPr="006309FD" w14:paraId="1A78DD29" w14:textId="77777777" w:rsidTr="005D5920">
        <w:trPr>
          <w:trHeight w:hRule="exact" w:val="1134"/>
        </w:trPr>
        <w:tc>
          <w:tcPr>
            <w:tcW w:w="8522" w:type="dxa"/>
          </w:tcPr>
          <w:p w14:paraId="195CDC37" w14:textId="77777777" w:rsidR="006309FD" w:rsidRPr="005D5920" w:rsidRDefault="006309FD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Shorts colour/s:</w:t>
            </w:r>
          </w:p>
        </w:tc>
      </w:tr>
      <w:tr w:rsidR="005D5920" w:rsidRPr="006309FD" w14:paraId="246B272D" w14:textId="77777777" w:rsidTr="005D5920">
        <w:trPr>
          <w:trHeight w:hRule="exact" w:val="1134"/>
        </w:trPr>
        <w:tc>
          <w:tcPr>
            <w:tcW w:w="8522" w:type="dxa"/>
          </w:tcPr>
          <w:p w14:paraId="29C923B2" w14:textId="77777777" w:rsidR="005D5920" w:rsidRPr="005D5920" w:rsidRDefault="005D5920" w:rsidP="006309FD">
            <w:pPr>
              <w:spacing w:before="100" w:beforeAutospacing="1" w:after="100" w:afterAutospacing="1"/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</w:pPr>
            <w:r w:rsidRPr="005D5920">
              <w:rPr>
                <w:rFonts w:asciiTheme="majorHAnsi" w:hAnsiTheme="majorHAnsi" w:cs="Times New Roman"/>
                <w:color w:val="1F497D" w:themeColor="text2"/>
                <w:sz w:val="28"/>
                <w:szCs w:val="28"/>
                <w:lang w:val="en-AU"/>
              </w:rPr>
              <w:t>Please give a brief description of the proposed uniform:</w:t>
            </w:r>
          </w:p>
        </w:tc>
      </w:tr>
    </w:tbl>
    <w:p w14:paraId="3DCAB613" w14:textId="3A3136DE" w:rsidR="001F5CBE" w:rsidRPr="00226021" w:rsidRDefault="005D5920" w:rsidP="001F5CBE">
      <w:pPr>
        <w:spacing w:before="100" w:beforeAutospacing="1" w:after="100" w:afterAutospacing="1"/>
        <w:rPr>
          <w:rFonts w:asciiTheme="majorHAnsi" w:hAnsiTheme="majorHAnsi" w:cs="Times New Roman"/>
          <w:color w:val="26282A"/>
          <w:sz w:val="28"/>
          <w:szCs w:val="28"/>
          <w:lang w:val="en-AU"/>
        </w:rPr>
      </w:pPr>
      <w:r>
        <w:rPr>
          <w:rFonts w:asciiTheme="majorHAnsi" w:hAnsiTheme="majorHAnsi" w:cs="Times New Roman"/>
          <w:color w:val="26282A"/>
          <w:sz w:val="28"/>
          <w:szCs w:val="28"/>
          <w:lang w:val="en-AU"/>
        </w:rPr>
        <w:t>If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you have a digital copy </w:t>
      </w:r>
      <w:r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of what the uniform </w:t>
      </w:r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will look like 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please email </w:t>
      </w:r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the images </w:t>
      </w:r>
      <w:r w:rsidR="001F5CBE" w:rsidRPr="001F5CBE">
        <w:rPr>
          <w:rFonts w:asciiTheme="majorHAnsi" w:hAnsiTheme="majorHAnsi" w:cs="Times New Roman"/>
          <w:color w:val="26282A"/>
          <w:sz w:val="28"/>
          <w:szCs w:val="28"/>
          <w:lang w:val="en-AU"/>
        </w:rPr>
        <w:t>to </w:t>
      </w:r>
      <w:hyperlink r:id="rId7" w:tgtFrame="_blank" w:history="1">
        <w:r w:rsidR="001F5CBE" w:rsidRPr="001F5CBE">
          <w:rPr>
            <w:rFonts w:asciiTheme="majorHAnsi" w:hAnsiTheme="majorHAnsi" w:cs="Times New Roman"/>
            <w:color w:val="196AD4"/>
            <w:sz w:val="28"/>
            <w:szCs w:val="28"/>
            <w:u w:val="single"/>
            <w:lang w:val="en-AU"/>
          </w:rPr>
          <w:t>admin@sabres.com.au</w:t>
        </w:r>
      </w:hyperlink>
      <w:r w:rsidR="006309FD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when you submit this form – or alternatively hand a printed copy into the SBA office.</w:t>
      </w:r>
      <w:r w:rsidR="00226021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</w:t>
      </w:r>
      <w:r w:rsidR="00226021" w:rsidRPr="00226021">
        <w:rPr>
          <w:rFonts w:asciiTheme="majorHAnsi" w:hAnsiTheme="majorHAnsi" w:cs="Times New Roman"/>
          <w:b/>
          <w:bCs/>
          <w:color w:val="26282A"/>
          <w:sz w:val="28"/>
          <w:szCs w:val="28"/>
          <w:lang w:val="en-AU"/>
        </w:rPr>
        <w:t>All playing singlets must be reversable</w:t>
      </w:r>
      <w:r w:rsidR="00226021">
        <w:rPr>
          <w:rFonts w:asciiTheme="majorHAnsi" w:hAnsiTheme="majorHAnsi" w:cs="Times New Roman"/>
          <w:b/>
          <w:bCs/>
          <w:color w:val="26282A"/>
          <w:sz w:val="28"/>
          <w:szCs w:val="28"/>
          <w:lang w:val="en-AU"/>
        </w:rPr>
        <w:t xml:space="preserve">! </w:t>
      </w:r>
      <w:r w:rsidR="00226021" w:rsidRPr="00226021">
        <w:rPr>
          <w:rFonts w:asciiTheme="majorHAnsi" w:hAnsiTheme="majorHAnsi" w:cs="Times New Roman"/>
          <w:color w:val="26282A"/>
          <w:sz w:val="28"/>
          <w:szCs w:val="28"/>
          <w:lang w:val="en-AU"/>
        </w:rPr>
        <w:t>A back up set will be available from the SBA canteen for $10</w:t>
      </w:r>
      <w:r w:rsidR="00226021">
        <w:rPr>
          <w:rFonts w:asciiTheme="majorHAnsi" w:hAnsiTheme="majorHAnsi" w:cs="Times New Roman"/>
          <w:color w:val="26282A"/>
          <w:sz w:val="28"/>
          <w:szCs w:val="28"/>
          <w:lang w:val="en-AU"/>
        </w:rPr>
        <w:t xml:space="preserve"> for clash games.</w:t>
      </w:r>
    </w:p>
    <w:p w14:paraId="24B7D0BE" w14:textId="77777777" w:rsidR="001F5CBE" w:rsidRPr="001F5CBE" w:rsidRDefault="001F5CBE" w:rsidP="001F5CBE">
      <w:pPr>
        <w:rPr>
          <w:rFonts w:ascii="Times New Roman" w:eastAsia="Times New Roman" w:hAnsi="Times New Roman" w:cs="Times New Roman"/>
          <w:sz w:val="20"/>
          <w:szCs w:val="20"/>
          <w:lang w:val="en-AU"/>
        </w:rPr>
      </w:pPr>
    </w:p>
    <w:p w14:paraId="3ACFDAB2" w14:textId="77777777" w:rsidR="007C57E8" w:rsidRDefault="007C57E8"/>
    <w:sectPr w:rsidR="007C57E8" w:rsidSect="006309FD">
      <w:headerReference w:type="default" r:id="rId8"/>
      <w:pgSz w:w="11900" w:h="16820"/>
      <w:pgMar w:top="5103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D784EE" w14:textId="77777777" w:rsidR="00FE28E6" w:rsidRDefault="00FE28E6" w:rsidP="001F5CBE">
      <w:r>
        <w:separator/>
      </w:r>
    </w:p>
  </w:endnote>
  <w:endnote w:type="continuationSeparator" w:id="0">
    <w:p w14:paraId="1C758907" w14:textId="77777777" w:rsidR="00FE28E6" w:rsidRDefault="00FE28E6" w:rsidP="001F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78FC21" w14:textId="77777777" w:rsidR="00FE28E6" w:rsidRDefault="00FE28E6" w:rsidP="001F5CBE">
      <w:r>
        <w:separator/>
      </w:r>
    </w:p>
  </w:footnote>
  <w:footnote w:type="continuationSeparator" w:id="0">
    <w:p w14:paraId="7628A4B2" w14:textId="77777777" w:rsidR="00FE28E6" w:rsidRDefault="00FE28E6" w:rsidP="001F5C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876062" w14:textId="77777777" w:rsidR="006309FD" w:rsidRDefault="005D5920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1" locked="0" layoutInCell="1" allowOverlap="1" wp14:anchorId="6AAB5C03" wp14:editId="4AF5CFEE">
          <wp:simplePos x="0" y="0"/>
          <wp:positionH relativeFrom="column">
            <wp:posOffset>-1134745</wp:posOffset>
          </wp:positionH>
          <wp:positionV relativeFrom="paragraph">
            <wp:posOffset>-448603</wp:posOffset>
          </wp:positionV>
          <wp:extent cx="7559040" cy="10692384"/>
          <wp:effectExtent l="0" t="0" r="10160" b="127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BA 2019 Uniform Request for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9238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9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A67"/>
    <w:rsid w:val="000454AD"/>
    <w:rsid w:val="001F5CBE"/>
    <w:rsid w:val="00226021"/>
    <w:rsid w:val="00253A67"/>
    <w:rsid w:val="005D5920"/>
    <w:rsid w:val="006309FD"/>
    <w:rsid w:val="007C57E8"/>
    <w:rsid w:val="009208E3"/>
    <w:rsid w:val="00A74511"/>
    <w:rsid w:val="00FE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84D722C"/>
  <w14:defaultImageDpi w14:val="300"/>
  <w15:docId w15:val="{967BAD19-7543-4573-9939-9E3C7B604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5CB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CBE"/>
  </w:style>
  <w:style w:type="paragraph" w:styleId="Footer">
    <w:name w:val="footer"/>
    <w:basedOn w:val="Normal"/>
    <w:link w:val="FooterChar"/>
    <w:uiPriority w:val="99"/>
    <w:unhideWhenUsed/>
    <w:rsid w:val="001F5C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CBE"/>
  </w:style>
  <w:style w:type="paragraph" w:styleId="BalloonText">
    <w:name w:val="Balloon Text"/>
    <w:basedOn w:val="Normal"/>
    <w:link w:val="BalloonTextChar"/>
    <w:uiPriority w:val="99"/>
    <w:semiHidden/>
    <w:unhideWhenUsed/>
    <w:rsid w:val="001F5CB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CBE"/>
    <w:rPr>
      <w:rFonts w:ascii="Lucida Grande" w:hAnsi="Lucida Grande" w:cs="Lucida Grande"/>
      <w:sz w:val="18"/>
      <w:szCs w:val="18"/>
    </w:rPr>
  </w:style>
  <w:style w:type="paragraph" w:customStyle="1" w:styleId="yiv3149806047ydp23da4494yiv0480348612msonormal">
    <w:name w:val="yiv3149806047ydp23da4494yiv0480348612msonormal"/>
    <w:basedOn w:val="Normal"/>
    <w:rsid w:val="001F5CBE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en-AU"/>
    </w:rPr>
  </w:style>
  <w:style w:type="character" w:customStyle="1" w:styleId="apple-converted-space">
    <w:name w:val="apple-converted-space"/>
    <w:basedOn w:val="DefaultParagraphFont"/>
    <w:rsid w:val="001F5CBE"/>
  </w:style>
  <w:style w:type="character" w:styleId="Hyperlink">
    <w:name w:val="Hyperlink"/>
    <w:basedOn w:val="DefaultParagraphFont"/>
    <w:uiPriority w:val="99"/>
    <w:semiHidden/>
    <w:unhideWhenUsed/>
    <w:rsid w:val="001F5CBE"/>
    <w:rPr>
      <w:color w:val="0000FF"/>
      <w:u w:val="single"/>
    </w:rPr>
  </w:style>
  <w:style w:type="table" w:styleId="TableGrid">
    <w:name w:val="Table Grid"/>
    <w:basedOn w:val="TableNormal"/>
    <w:uiPriority w:val="59"/>
    <w:rsid w:val="006309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47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dmin@sabres.com.a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faultuser\AppData\Local\Microsoft\Windows\Temporary%20Internet%20Files\Content.Outlook\J8BKOM2Y\SBA%202019%20Uniform%20Request%20form%20(templat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413C48-F3D9-4BAD-88E0-E08755F69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C:\Users\defaultuser\AppData\Local\Microsoft\Windows\Temporary Internet Files\Content.Outlook\J8BKOM2Y\SBA 2019 Uniform Request form (template).dotx</Template>
  <TotalTime>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Roslyn Crosswell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defaultuser</dc:creator>
  <cp:keywords/>
  <dc:description/>
  <cp:lastModifiedBy>Emma Jarman</cp:lastModifiedBy>
  <cp:revision>2</cp:revision>
  <dcterms:created xsi:type="dcterms:W3CDTF">2024-07-15T00:45:00Z</dcterms:created>
  <dcterms:modified xsi:type="dcterms:W3CDTF">2024-07-15T00:45:00Z</dcterms:modified>
</cp:coreProperties>
</file>